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33D" w:rsidRPr="00055193" w:rsidRDefault="00DD633D" w:rsidP="0064773F">
      <w:pPr>
        <w:shd w:val="clear" w:color="auto" w:fill="FFFFFF"/>
        <w:spacing w:after="0" w:line="357" w:lineRule="atLeast"/>
        <w:jc w:val="center"/>
        <w:textAlignment w:val="baseline"/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«Для милых мам»</w:t>
      </w:r>
    </w:p>
    <w:p w:rsidR="00DD633D" w:rsidRPr="00055193" w:rsidRDefault="00DD633D" w:rsidP="0064773F">
      <w:pPr>
        <w:shd w:val="clear" w:color="auto" w:fill="FFFFFF"/>
        <w:spacing w:after="0" w:line="357" w:lineRule="atLeast"/>
        <w:jc w:val="center"/>
        <w:textAlignment w:val="baseline"/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055193"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С днем 8 Марта, с праздником весенним,</w:t>
      </w:r>
    </w:p>
    <w:p w:rsidR="00DD633D" w:rsidRPr="00055193" w:rsidRDefault="00DD633D" w:rsidP="0064773F">
      <w:pPr>
        <w:shd w:val="clear" w:color="auto" w:fill="FFFFFF"/>
        <w:spacing w:after="0" w:line="357" w:lineRule="atLeast"/>
        <w:jc w:val="center"/>
        <w:textAlignment w:val="baseline"/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055193"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С первыми цветами в этот светлый час,</w:t>
      </w:r>
    </w:p>
    <w:p w:rsidR="00DD633D" w:rsidRPr="00055193" w:rsidRDefault="00DD633D" w:rsidP="0064773F">
      <w:pPr>
        <w:shd w:val="clear" w:color="auto" w:fill="FFFFFF"/>
        <w:spacing w:after="0" w:line="357" w:lineRule="atLeast"/>
        <w:jc w:val="center"/>
        <w:textAlignment w:val="baseline"/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055193"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Наши педагоги, бабушки и мамы,</w:t>
      </w:r>
    </w:p>
    <w:p w:rsidR="00DD633D" w:rsidRPr="00055193" w:rsidRDefault="00DD633D" w:rsidP="0064773F">
      <w:pPr>
        <w:shd w:val="clear" w:color="auto" w:fill="FFFFFF"/>
        <w:spacing w:after="0" w:line="357" w:lineRule="atLeast"/>
        <w:jc w:val="center"/>
        <w:textAlignment w:val="baseline"/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055193"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От души сердечно поздравляем вас.</w:t>
      </w:r>
    </w:p>
    <w:p w:rsidR="00DD633D" w:rsidRPr="00055193" w:rsidRDefault="00DD633D" w:rsidP="0064773F">
      <w:pPr>
        <w:shd w:val="clear" w:color="auto" w:fill="FFFFFF"/>
        <w:spacing w:after="0" w:line="357" w:lineRule="atLeast"/>
        <w:jc w:val="center"/>
        <w:textAlignment w:val="baseline"/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055193"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Может, есть крупнее дата</w:t>
      </w:r>
    </w:p>
    <w:p w:rsidR="00DD633D" w:rsidRPr="00055193" w:rsidRDefault="00DD633D" w:rsidP="0064773F">
      <w:pPr>
        <w:shd w:val="clear" w:color="auto" w:fill="FFFFFF"/>
        <w:spacing w:after="0" w:line="357" w:lineRule="atLeast"/>
        <w:jc w:val="center"/>
        <w:textAlignment w:val="baseline"/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055193"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И, наверно, не одна.</w:t>
      </w:r>
    </w:p>
    <w:p w:rsidR="00DD633D" w:rsidRPr="00055193" w:rsidRDefault="00DD633D" w:rsidP="0064773F">
      <w:pPr>
        <w:shd w:val="clear" w:color="auto" w:fill="FFFFFF"/>
        <w:spacing w:after="0" w:line="357" w:lineRule="atLeast"/>
        <w:jc w:val="center"/>
        <w:textAlignment w:val="baseline"/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055193"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Только днем 8 Марта</w:t>
      </w:r>
    </w:p>
    <w:p w:rsidR="00DD633D" w:rsidRPr="00055193" w:rsidRDefault="00DD633D" w:rsidP="0064773F">
      <w:pPr>
        <w:shd w:val="clear" w:color="auto" w:fill="FFFFFF"/>
        <w:spacing w:after="0" w:line="357" w:lineRule="atLeast"/>
        <w:jc w:val="center"/>
        <w:textAlignment w:val="baseline"/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055193">
        <w:rPr>
          <w:rFonts w:ascii="Times New Roman" w:hAnsi="Times New Roman" w:cs="Times New Roman"/>
          <w:i/>
          <w:iCs/>
          <w:color w:val="333333"/>
          <w:sz w:val="28"/>
          <w:szCs w:val="28"/>
          <w:lang w:eastAsia="ru-RU"/>
        </w:rPr>
        <w:t>Открывается весна.</w:t>
      </w:r>
    </w:p>
    <w:p w:rsidR="00DD633D" w:rsidRDefault="00DD633D" w:rsidP="0064773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633D" w:rsidRDefault="00DD633D" w:rsidP="0064773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Прекрасными стихами для мам открыли концерт в ДШИ учащиеся - Ибрагимова Арина и Зарипов Павел. Весной,  по доброй традиции, учащиеся Детской школы искусств, поздравляют милых женщин с праздником и дарят музыкальный букет. Своим выступлением порадовали в этом году учащиеся 1 класса Клепиковский Иван и Глазырин Рома  ( класс «фортепиано» преп. Фёдоровой Е.В.) а также хор младшей группы песней «Как я маму люблю».                                            Украшением концерта стал ансамбль скрипачей (преп. Колосовой С.Г.), которые исполнили зажигательный танец «Гусачёк».</w:t>
      </w:r>
    </w:p>
    <w:p w:rsidR="00DD633D" w:rsidRDefault="00DD633D" w:rsidP="0064773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Ярким дебютом  стало выступление учащейся подготовительной группы Кустовельдиновой Ксюши (преп.Хуснутдинова Г.Д) , которая исполнила песню «Зеркальце весны». В заключение концерта преподаватель Эскина А.Б. исполнила песню из репертуара В.Толкуновой «Поговори со мною мама»</w:t>
      </w:r>
    </w:p>
    <w:p w:rsidR="00DD633D" w:rsidRDefault="00DD633D">
      <w:pPr>
        <w:rPr>
          <w:rFonts w:ascii="Times New Roman" w:hAnsi="Times New Roman" w:cs="Times New Roman"/>
          <w:sz w:val="28"/>
          <w:szCs w:val="28"/>
        </w:rPr>
      </w:pPr>
    </w:p>
    <w:p w:rsidR="00DD633D" w:rsidRDefault="00DD633D">
      <w:pPr>
        <w:rPr>
          <w:rFonts w:ascii="Times New Roman" w:hAnsi="Times New Roman" w:cs="Times New Roman"/>
          <w:sz w:val="28"/>
          <w:szCs w:val="28"/>
        </w:rPr>
      </w:pPr>
    </w:p>
    <w:p w:rsidR="00DD633D" w:rsidRPr="00055193" w:rsidRDefault="00DD63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Хуснутдинова Г.Д.</w:t>
      </w:r>
    </w:p>
    <w:sectPr w:rsidR="00DD633D" w:rsidRPr="00055193" w:rsidSect="00745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5193"/>
    <w:rsid w:val="00055193"/>
    <w:rsid w:val="002479CC"/>
    <w:rsid w:val="0064773F"/>
    <w:rsid w:val="0066472A"/>
    <w:rsid w:val="00745DAD"/>
    <w:rsid w:val="00B50FEB"/>
    <w:rsid w:val="00DD633D"/>
    <w:rsid w:val="00F36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Address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DA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Address">
    <w:name w:val="HTML Address"/>
    <w:basedOn w:val="Normal"/>
    <w:link w:val="HTMLAddressChar"/>
    <w:uiPriority w:val="99"/>
    <w:semiHidden/>
    <w:rsid w:val="00055193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55193"/>
    <w:rPr>
      <w:rFonts w:ascii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43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</Pages>
  <Words>167</Words>
  <Characters>958</Characters>
  <Application>Microsoft Office Outlook</Application>
  <DocSecurity>0</DocSecurity>
  <Lines>0</Lines>
  <Paragraphs>0</Paragraphs>
  <ScaleCrop>false</ScaleCrop>
  <Company>WareZ Provider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Home</cp:lastModifiedBy>
  <cp:revision>2</cp:revision>
  <dcterms:created xsi:type="dcterms:W3CDTF">2015-03-11T15:56:00Z</dcterms:created>
  <dcterms:modified xsi:type="dcterms:W3CDTF">2015-03-12T03:11:00Z</dcterms:modified>
</cp:coreProperties>
</file>